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80" w:line="600" w:lineRule="exact"/>
        <w:jc w:val="center"/>
        <w:rPr>
          <w:rFonts w:ascii="黑体" w:hAnsi="黑体" w:eastAsia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职工诉求业务办理流程图</w:t>
      </w:r>
    </w:p>
    <w:p>
      <w: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5699760" cy="7804785"/>
                <wp:effectExtent l="0" t="5080" r="15240" b="0"/>
                <wp:wrapNone/>
                <wp:docPr id="7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9760" cy="7804785"/>
                          <a:chOff x="0" y="0"/>
                          <a:chExt cx="7813" cy="10206"/>
                        </a:xfrm>
                      </wpg:grpSpPr>
                      <wps:wsp>
                        <wps:cNvPr id="1" name="AutoShape 3"/>
                        <wps:cNvSpPr>
                          <a:spLocks noChangeAspect="1" noTextEdit="1"/>
                        </wps:cNvSpPr>
                        <wps:spPr>
                          <a:xfrm>
                            <a:off x="0" y="0"/>
                            <a:ext cx="7813" cy="102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2" name="Rectangle 4"/>
                        <wps:cNvSpPr/>
                        <wps:spPr>
                          <a:xfrm>
                            <a:off x="2964" y="0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诉求人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Rectangle 5"/>
                        <wps:cNvSpPr/>
                        <wps:spPr>
                          <a:xfrm>
                            <a:off x="2964" y="567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面对面谈话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Rectangle 6"/>
                        <wps:cNvSpPr/>
                        <wps:spPr>
                          <a:xfrm>
                            <a:off x="2964" y="1134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工</w:t>
                              </w:r>
                              <w:r>
                                <w:t xml:space="preserve">  </w:t>
                              </w:r>
                              <w:r>
                                <w:rPr>
                                  <w:rFonts w:hint="eastAsia"/>
                                </w:rPr>
                                <w:t>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Rectangle 7"/>
                        <wps:cNvSpPr/>
                        <wps:spPr>
                          <a:xfrm>
                            <a:off x="2964" y="1701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诉求事项登记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Rectangle 8"/>
                        <wps:cNvSpPr/>
                        <wps:spPr>
                          <a:xfrm>
                            <a:off x="2964" y="2268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核查确认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Rectangle 9"/>
                        <wps:cNvSpPr/>
                        <wps:spPr>
                          <a:xfrm>
                            <a:off x="2964" y="2835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符合受理范围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Rectangle 10"/>
                        <wps:cNvSpPr/>
                        <wps:spPr>
                          <a:xfrm>
                            <a:off x="2964" y="3402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下发办理意见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Rectangle 11"/>
                        <wps:cNvSpPr/>
                        <wps:spPr>
                          <a:xfrm>
                            <a:off x="2376" y="3952"/>
                            <a:ext cx="3343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针对诉求召开责任归口会议集体议事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Rectangle 12"/>
                        <wps:cNvSpPr/>
                        <wps:spPr>
                          <a:xfrm>
                            <a:off x="2964" y="4536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形成职能部门处理意见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Rectangle 13"/>
                        <wps:cNvSpPr/>
                        <wps:spPr>
                          <a:xfrm>
                            <a:off x="2964" y="5103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组织实施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Rectangle 14"/>
                        <wps:cNvSpPr/>
                        <wps:spPr>
                          <a:xfrm>
                            <a:off x="2964" y="5670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诉求工作进展跟踪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Rectangle 15"/>
                        <wps:cNvSpPr/>
                        <wps:spPr>
                          <a:xfrm>
                            <a:off x="2964" y="6237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已完成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4" name="Rectangle 16"/>
                        <wps:cNvSpPr/>
                        <wps:spPr>
                          <a:xfrm>
                            <a:off x="2964" y="6804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受理结果反馈</w:t>
                              </w:r>
                              <w:r>
                                <w:t>(</w:t>
                              </w:r>
                              <w:r>
                                <w:rPr>
                                  <w:rFonts w:hint="eastAsia"/>
                                </w:rPr>
                                <w:t>回复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Rectangle 17"/>
                        <wps:cNvSpPr/>
                        <wps:spPr>
                          <a:xfrm>
                            <a:off x="2964" y="7371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满意度调查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Rectangle 18"/>
                        <wps:cNvSpPr/>
                        <wps:spPr>
                          <a:xfrm>
                            <a:off x="2964" y="7938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问卷调查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Rectangle 19"/>
                        <wps:cNvSpPr/>
                        <wps:spPr>
                          <a:xfrm>
                            <a:off x="2964" y="8505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督办人填写调查结果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Rectangle 20"/>
                        <wps:cNvSpPr/>
                        <wps:spPr>
                          <a:xfrm>
                            <a:off x="2964" y="9072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建立工作台账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Rectangle 21"/>
                        <wps:cNvSpPr/>
                        <wps:spPr>
                          <a:xfrm>
                            <a:off x="5388" y="567"/>
                            <a:ext cx="1617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转达诉求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0" name="Rectangle 22"/>
                        <wps:cNvSpPr/>
                        <wps:spPr>
                          <a:xfrm>
                            <a:off x="808" y="567"/>
                            <a:ext cx="188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t>OA</w:t>
                              </w:r>
                              <w:r>
                                <w:rPr>
                                  <w:rFonts w:hint="eastAsia"/>
                                </w:rPr>
                                <w:t>网、电话诉求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1" name="Rectangle 23"/>
                        <wps:cNvSpPr/>
                        <wps:spPr>
                          <a:xfrm>
                            <a:off x="1347" y="2835"/>
                            <a:ext cx="1482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超出受理范围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2" name="Rectangle 24"/>
                        <wps:cNvSpPr/>
                        <wps:spPr>
                          <a:xfrm>
                            <a:off x="135" y="3969"/>
                            <a:ext cx="2155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送达相关职能部门办理理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Rectangle 25"/>
                        <wps:cNvSpPr/>
                        <wps:spPr>
                          <a:xfrm>
                            <a:off x="5792" y="3969"/>
                            <a:ext cx="1752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工会直接办理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4" name="Rectangle 26"/>
                        <wps:cNvSpPr/>
                        <wps:spPr>
                          <a:xfrm>
                            <a:off x="5523" y="4536"/>
                            <a:ext cx="161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反馈工会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Rectangle 27"/>
                        <wps:cNvSpPr/>
                        <wps:spPr>
                          <a:xfrm>
                            <a:off x="943" y="4536"/>
                            <a:ext cx="161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提出解决措施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Rectangle 28"/>
                        <wps:cNvSpPr/>
                        <wps:spPr>
                          <a:xfrm>
                            <a:off x="5388" y="6237"/>
                            <a:ext cx="2080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不具备条件无法完成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7" name="Rectangle 29"/>
                        <wps:cNvSpPr/>
                        <wps:spPr>
                          <a:xfrm>
                            <a:off x="808" y="6237"/>
                            <a:ext cx="188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正在进行中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Rectangle 30"/>
                        <wps:cNvSpPr/>
                        <wps:spPr>
                          <a:xfrm>
                            <a:off x="5388" y="7938"/>
                            <a:ext cx="188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现场答复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9" name="Rectangle 31"/>
                        <wps:cNvSpPr/>
                        <wps:spPr>
                          <a:xfrm>
                            <a:off x="718" y="7938"/>
                            <a:ext cx="1976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网络调研、电话回访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0" name="Line 32"/>
                        <wps:cNvSpPr/>
                        <wps:spPr>
                          <a:xfrm>
                            <a:off x="4041" y="378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1" name="Line 33"/>
                        <wps:cNvSpPr/>
                        <wps:spPr>
                          <a:xfrm>
                            <a:off x="4041" y="945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2" name="Line 34"/>
                        <wps:cNvSpPr/>
                        <wps:spPr>
                          <a:xfrm>
                            <a:off x="4041" y="1512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3" name="Line 35"/>
                        <wps:cNvSpPr/>
                        <wps:spPr>
                          <a:xfrm>
                            <a:off x="4041" y="2079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4" name="Line 36"/>
                        <wps:cNvSpPr/>
                        <wps:spPr>
                          <a:xfrm>
                            <a:off x="4041" y="2646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5" name="Line 37"/>
                        <wps:cNvSpPr/>
                        <wps:spPr>
                          <a:xfrm>
                            <a:off x="4041" y="3213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6" name="Line 38"/>
                        <wps:cNvSpPr/>
                        <wps:spPr>
                          <a:xfrm>
                            <a:off x="4041" y="3780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7" name="Line 39"/>
                        <wps:cNvSpPr/>
                        <wps:spPr>
                          <a:xfrm>
                            <a:off x="4041" y="4347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8" name="Line 40"/>
                        <wps:cNvSpPr/>
                        <wps:spPr>
                          <a:xfrm>
                            <a:off x="4041" y="4914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9" name="Line 41"/>
                        <wps:cNvSpPr/>
                        <wps:spPr>
                          <a:xfrm>
                            <a:off x="4041" y="5481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0" name="Line 42"/>
                        <wps:cNvSpPr/>
                        <wps:spPr>
                          <a:xfrm>
                            <a:off x="4041" y="6048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1" name="Line 43"/>
                        <wps:cNvSpPr/>
                        <wps:spPr>
                          <a:xfrm>
                            <a:off x="4041" y="6615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2" name="Line 44"/>
                        <wps:cNvSpPr/>
                        <wps:spPr>
                          <a:xfrm>
                            <a:off x="4041" y="7182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3" name="Line 45"/>
                        <wps:cNvSpPr/>
                        <wps:spPr>
                          <a:xfrm>
                            <a:off x="4041" y="7749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4" name="Line 46"/>
                        <wps:cNvSpPr/>
                        <wps:spPr>
                          <a:xfrm>
                            <a:off x="4041" y="8316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5" name="Line 47"/>
                        <wps:cNvSpPr/>
                        <wps:spPr>
                          <a:xfrm>
                            <a:off x="4041" y="8883"/>
                            <a:ext cx="0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6" name="Line 48"/>
                        <wps:cNvSpPr/>
                        <wps:spPr>
                          <a:xfrm flipH="1">
                            <a:off x="2021" y="189"/>
                            <a:ext cx="943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7" name="Line 49"/>
                        <wps:cNvSpPr/>
                        <wps:spPr>
                          <a:xfrm>
                            <a:off x="5119" y="189"/>
                            <a:ext cx="1078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8" name="Line 50"/>
                        <wps:cNvSpPr/>
                        <wps:spPr>
                          <a:xfrm>
                            <a:off x="1886" y="945"/>
                            <a:ext cx="943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9" name="Line 51"/>
                        <wps:cNvSpPr/>
                        <wps:spPr>
                          <a:xfrm flipH="1">
                            <a:off x="5119" y="945"/>
                            <a:ext cx="1078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0" name="Line 52"/>
                        <wps:cNvSpPr/>
                        <wps:spPr>
                          <a:xfrm flipH="1">
                            <a:off x="2021" y="2457"/>
                            <a:ext cx="943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1" name="Line 53"/>
                        <wps:cNvSpPr/>
                        <wps:spPr>
                          <a:xfrm flipH="1">
                            <a:off x="1212" y="3591"/>
                            <a:ext cx="1617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2" name="Line 54"/>
                        <wps:cNvSpPr/>
                        <wps:spPr>
                          <a:xfrm>
                            <a:off x="5119" y="3591"/>
                            <a:ext cx="1616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3" name="Line 55"/>
                        <wps:cNvSpPr/>
                        <wps:spPr>
                          <a:xfrm flipH="1">
                            <a:off x="2559" y="4725"/>
                            <a:ext cx="40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4" name="Line 56"/>
                        <wps:cNvSpPr/>
                        <wps:spPr>
                          <a:xfrm>
                            <a:off x="5119" y="4725"/>
                            <a:ext cx="404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5" name="Line 57"/>
                        <wps:cNvSpPr/>
                        <wps:spPr>
                          <a:xfrm>
                            <a:off x="1347" y="4347"/>
                            <a:ext cx="1617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6" name="Line 58"/>
                        <wps:cNvSpPr/>
                        <wps:spPr>
                          <a:xfrm flipH="1">
                            <a:off x="5119" y="4347"/>
                            <a:ext cx="1482" cy="1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7" name="Line 59"/>
                        <wps:cNvSpPr/>
                        <wps:spPr>
                          <a:xfrm flipH="1">
                            <a:off x="1078" y="5859"/>
                            <a:ext cx="1886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8" name="Line 60"/>
                        <wps:cNvSpPr/>
                        <wps:spPr>
                          <a:xfrm flipV="1">
                            <a:off x="2155" y="5859"/>
                            <a:ext cx="809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9" name="Line 61"/>
                        <wps:cNvSpPr/>
                        <wps:spPr>
                          <a:xfrm>
                            <a:off x="5119" y="5859"/>
                            <a:ext cx="1751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0" name="Line 62"/>
                        <wps:cNvSpPr/>
                        <wps:spPr>
                          <a:xfrm flipH="1">
                            <a:off x="5119" y="6615"/>
                            <a:ext cx="1616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1" name="Line 63"/>
                        <wps:cNvSpPr/>
                        <wps:spPr>
                          <a:xfrm flipH="1">
                            <a:off x="1616" y="7560"/>
                            <a:ext cx="1348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2" name="Line 64"/>
                        <wps:cNvSpPr/>
                        <wps:spPr>
                          <a:xfrm>
                            <a:off x="5119" y="7560"/>
                            <a:ext cx="1482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3" name="Line 65"/>
                        <wps:cNvSpPr/>
                        <wps:spPr>
                          <a:xfrm>
                            <a:off x="1616" y="8316"/>
                            <a:ext cx="1348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4" name="Line 66"/>
                        <wps:cNvSpPr/>
                        <wps:spPr>
                          <a:xfrm flipH="1">
                            <a:off x="5119" y="8316"/>
                            <a:ext cx="1482" cy="37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5" name="Line 67"/>
                        <wps:cNvSpPr/>
                        <wps:spPr>
                          <a:xfrm>
                            <a:off x="5119" y="8694"/>
                            <a:ext cx="2559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6" name="Line 68"/>
                        <wps:cNvSpPr/>
                        <wps:spPr>
                          <a:xfrm flipH="1">
                            <a:off x="5119" y="189"/>
                            <a:ext cx="2559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7" name="Line 69"/>
                        <wps:cNvSpPr/>
                        <wps:spPr>
                          <a:xfrm flipV="1">
                            <a:off x="7678" y="189"/>
                            <a:ext cx="0" cy="850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8" name="Line 70"/>
                        <wps:cNvSpPr/>
                        <wps:spPr>
                          <a:xfrm>
                            <a:off x="5119" y="6993"/>
                            <a:ext cx="2559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9" name="Line 71"/>
                        <wps:cNvSpPr/>
                        <wps:spPr>
                          <a:xfrm flipH="1">
                            <a:off x="404" y="3024"/>
                            <a:ext cx="94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0" name="Line 72"/>
                        <wps:cNvSpPr/>
                        <wps:spPr>
                          <a:xfrm flipV="1">
                            <a:off x="404" y="189"/>
                            <a:ext cx="0" cy="283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1" name="Line 73"/>
                        <wps:cNvSpPr/>
                        <wps:spPr>
                          <a:xfrm>
                            <a:off x="404" y="189"/>
                            <a:ext cx="25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0pt;margin-top:0pt;height:614.55pt;width:448.8pt;mso-position-horizontal-relative:char;mso-position-vertical-relative:line;z-index:251658240;mso-width-relative:page;mso-height-relative:page;" coordsize="7813,10206" o:gfxdata="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">
                <o:lock v:ext="edit" aspectratio="f"/>
                <v:rect id="AutoShape 3" o:spid="_x0000_s1026" o:spt="1" style="position:absolute;left:0;top:0;height:10206;width:7813;" filled="f" stroked="f" coordsize="21600,21600" o:gfxdata="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OClN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text="t" aspectratio="t"/>
                </v:rect>
                <v:rect id="Rectangle 4" o:spid="_x0000_s1026" o:spt="1" style="position:absolute;left:2964;top:0;height:378;width:2155;" fillcolor="#FFFFFF" filled="t" stroked="t" coordsize="21600,21600" o:gfxdata="UEsDBAoAAAAAAIdO4kAAAAAAAAAAAAAAAAAEAAAAZHJzL1BLAwQUAAAACACHTuJA6LICPr0AAADa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hL4vRJv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sgI+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诉求人</w:t>
                        </w:r>
                      </w:p>
                    </w:txbxContent>
                  </v:textbox>
                </v:rect>
                <v:rect id="Rectangle 5" o:spid="_x0000_s1026" o:spt="1" style="position:absolute;left:2964;top:567;height:378;width:2155;" fillcolor="#FFFFFF" filled="t" stroked="t" coordsize="21600,21600" o:gfxdata="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/6np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面对面谈话</w:t>
                        </w:r>
                      </w:p>
                    </w:txbxContent>
                  </v:textbox>
                </v:rect>
                <v:rect id="Rectangle 6" o:spid="_x0000_s1026" o:spt="1" style="position:absolute;left:2964;top:1134;height:378;width:2155;" fillcolor="#FFFFFF" filled="t" stroked="t" coordsize="21600,21600" o:gfxdata="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Fz/R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工</w:t>
                        </w:r>
                        <w:r>
                          <w:t xml:space="preserve">  </w:t>
                        </w:r>
                        <w:r>
                          <w:rPr>
                            <w:rFonts w:hint="eastAsia"/>
                          </w:rPr>
                          <w:t>会</w:t>
                        </w:r>
                      </w:p>
                    </w:txbxContent>
                  </v:textbox>
                </v:rect>
                <v:rect id="Rectangle 7" o:spid="_x0000_s1026" o:spt="1" style="position:absolute;left:2964;top:1701;height:378;width:2155;" fillcolor="#FFFFFF" filled="t" stroked="t" coordsize="21600,21600" o:gfxdata="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W5pK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诉求事项登记</w:t>
                        </w:r>
                      </w:p>
                    </w:txbxContent>
                  </v:textbox>
                </v:rect>
                <v:rect id="Rectangle 8" o:spid="_x0000_s1026" o:spt="1" style="position:absolute;left:2964;top:2268;height:378;width:2155;" fillcolor="#FFFFFF" filled="t" stroked="t" coordsize="21600,21600" o:gfxdata="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4kEP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核查确认</w:t>
                        </w:r>
                      </w:p>
                    </w:txbxContent>
                  </v:textbox>
                </v:rect>
                <v:rect id="Rectangle 9" o:spid="_x0000_s1026" o:spt="1" style="position:absolute;left:2964;top:2835;height:378;width:2155;" fillcolor="#FFFFFF" filled="t" stroked="t" coordsize="21600,21600" o:gfxdata="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xaGm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符合受理范围</w:t>
                        </w:r>
                      </w:p>
                    </w:txbxContent>
                  </v:textbox>
                </v:rect>
                <v:rect id="Rectangle 10" o:spid="_x0000_s1026" o:spt="1" style="position:absolute;left:2964;top:3402;height:378;width:2155;" fillcolor="#FFFFFF" filled="t" stroked="t" coordsize="21600,21600" o:gfxdata="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laNdS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下发办理意见</w:t>
                        </w:r>
                      </w:p>
                    </w:txbxContent>
                  </v:textbox>
                </v:rect>
                <v:rect id="Rectangle 11" o:spid="_x0000_s1026" o:spt="1" style="position:absolute;left:2376;top:3952;height:378;width:3343;" fillcolor="#FFFFFF" filled="t" stroked="t" coordsize="21600,21600" o:gfxdata="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WkE+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针对诉求召开责任归口会议集体议事</w:t>
                        </w:r>
                      </w:p>
                    </w:txbxContent>
                  </v:textbox>
                </v:rect>
                <v:rect id="Rectangle 12" o:spid="_x0000_s1026" o:spt="1" style="position:absolute;left:2964;top:4536;height:378;width:2155;" fillcolor="#FFFFFF" filled="t" stroked="t" coordsize="21600,21600" o:gfxdata="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WcHp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形成职能部门处理意见</w:t>
                        </w:r>
                      </w:p>
                    </w:txbxContent>
                  </v:textbox>
                </v:rect>
                <v:rect id="Rectangle 13" o:spid="_x0000_s1026" o:spt="1" style="position:absolute;left:2964;top:5103;height:378;width:2155;" fillcolor="#FFFFFF" filled="t" stroked="t" coordsize="21600,21600" o:gfxdata="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tC7C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组织实施</w:t>
                        </w:r>
                      </w:p>
                    </w:txbxContent>
                  </v:textbox>
                </v:rect>
                <v:rect id="Rectangle 14" o:spid="_x0000_s1026" o:spt="1" style="position:absolute;left:2964;top:5670;height:378;width:2155;" fillcolor="#FFFFFF" filled="t" stroked="t" coordsize="21600,21600" o:gfxdata="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Ilf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诉求工作进展跟踪</w:t>
                        </w:r>
                      </w:p>
                    </w:txbxContent>
                  </v:textbox>
                </v:rect>
                <v:rect id="Rectangle 15" o:spid="_x0000_s1026" o:spt="1" style="position:absolute;left:2964;top:6237;height:378;width:2155;" fillcolor="#FFFFFF" filled="t" stroked="t" coordsize="21600,21600" o:gfxdata="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1ToDm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已完成</w:t>
                        </w:r>
                      </w:p>
                    </w:txbxContent>
                  </v:textbox>
                </v:rect>
                <v:rect id="Rectangle 16" o:spid="_x0000_s1026" o:spt="1" style="position:absolute;left:2964;top:6804;height:378;width:2155;" fillcolor="#FFFFFF" filled="t" stroked="t" coordsize="21600,21600" o:gfxdata="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6pxiS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受理结果反馈</w:t>
                        </w:r>
                        <w:r>
                          <w:t>(</w:t>
                        </w:r>
                        <w:r>
                          <w:rPr>
                            <w:rFonts w:hint="eastAsia"/>
                          </w:rPr>
                          <w:t>回复</w:t>
                        </w:r>
                        <w:r>
                          <w:t>)</w:t>
                        </w:r>
                      </w:p>
                    </w:txbxContent>
                  </v:textbox>
                </v:rect>
                <v:rect id="Rectangle 17" o:spid="_x0000_s1026" o:spt="1" style="position:absolute;left:2964;top:7371;height:378;width:2155;" fillcolor="#FFFFFF" filled="t" stroked="t" coordsize="21600,21600" o:gfxdata="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670J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满意度调查</w:t>
                        </w:r>
                      </w:p>
                    </w:txbxContent>
                  </v:textbox>
                </v:rect>
                <v:rect id="Rectangle 18" o:spid="_x0000_s1026" o:spt="1" style="position:absolute;left:2964;top:7938;height:378;width:2155;" fillcolor="#FFFFFF" filled="t" stroked="t" coordsize="21600,21600" o:gfxdata="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OSN+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问卷调查</w:t>
                        </w:r>
                      </w:p>
                    </w:txbxContent>
                  </v:textbox>
                </v:rect>
                <v:rect id="Rectangle 19" o:spid="_x0000_s1026" o:spt="1" style="position:absolute;left:2964;top:8505;height:378;width:2155;" fillcolor="#FFFFFF" filled="t" stroked="t" coordsize="21600,21600" o:gfxdata="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dYbl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督办人填写调查结果</w:t>
                        </w:r>
                      </w:p>
                    </w:txbxContent>
                  </v:textbox>
                </v:rect>
                <v:rect id="Rectangle 20" o:spid="_x0000_s1026" o:spt="1" style="position:absolute;left:2964;top:9072;height:378;width:2155;" fillcolor="#FFFFFF" filled="t" stroked="t" coordsize="21600,21600" o:gfxdata="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qEpe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建立工作台账</w:t>
                        </w:r>
                      </w:p>
                    </w:txbxContent>
                  </v:textbox>
                </v:rect>
                <v:rect id="Rectangle 21" o:spid="_x0000_s1026" o:spt="1" style="position:absolute;left:5388;top:567;height:378;width:1617;" fillcolor="#FFFFFF" filled="t" stroked="t" coordsize="21600,21600" o:gfxdata="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Ka3DL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转达诉求</w:t>
                        </w:r>
                      </w:p>
                    </w:txbxContent>
                  </v:textbox>
                </v:rect>
                <v:rect id="Rectangle 22" o:spid="_x0000_s1026" o:spt="1" style="position:absolute;left:808;top:567;height:378;width:1886;" fillcolor="#FFFFFF" filled="t" stroked="t" coordsize="21600,21600" o:gfxdata="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8NQs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/>
                          </w:rPr>
                          <w:t>OA</w:t>
                        </w:r>
                        <w:r>
                          <w:rPr>
                            <w:rFonts w:hint="eastAsia"/>
                          </w:rPr>
                          <w:t>网、电话诉求</w:t>
                        </w:r>
                      </w:p>
                    </w:txbxContent>
                  </v:textbox>
                </v:rect>
                <v:rect id="Rectangle 23" o:spid="_x0000_s1026" o:spt="1" style="position:absolute;left:1347;top:2835;height:378;width:1482;" fillcolor="#FFFFFF" filled="t" stroked="t" coordsize="21600,21600" o:gfxdata="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vHG3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超出受理范围</w:t>
                        </w:r>
                      </w:p>
                    </w:txbxContent>
                  </v:textbox>
                </v:rect>
                <v:rect id="Rectangle 24" o:spid="_x0000_s1026" o:spt="1" style="position:absolute;left:135;top:3969;height:378;width:2155;" fillcolor="#FFFFFF" filled="t" stroked="t" coordsize="21600,21600" o:gfxdata="UEsDBAoAAAAAAIdO4kAAAAAAAAAAAAAAAAAEAAAAZHJzL1BLAwQUAAAACACHTuJA1G7vwL0AAADb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pIEfr/EHyC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bu/A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送达相关职能部门办理理</w:t>
                        </w:r>
                      </w:p>
                    </w:txbxContent>
                  </v:textbox>
                </v:rect>
                <v:rect id="Rectangle 25" o:spid="_x0000_s1026" o:spt="1" style="position:absolute;left:5792;top:3969;height:378;width:1752;" fillcolor="#FFFFFF" filled="t" stroked="t" coordsize="21600,21600" o:gfxdata="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siSlu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工会直接办理</w:t>
                        </w:r>
                      </w:p>
                    </w:txbxContent>
                  </v:textbox>
                </v:rect>
                <v:rect id="Rectangle 26" o:spid="_x0000_s1026" o:spt="1" style="position:absolute;left:5523;top:4536;height:378;width:1616;" fillcolor="#FFFFFF" filled="t" stroked="t" coordsize="21600,21600" o:gfxdata="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y9I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反馈工会</w:t>
                        </w:r>
                      </w:p>
                    </w:txbxContent>
                  </v:textbox>
                </v:rect>
                <v:rect id="Rectangle 27" o:spid="_x0000_s1026" o:spt="1" style="position:absolute;left:943;top:4536;height:378;width:1616;" fillcolor="#FFFFFF" filled="t" stroked="t" coordsize="21600,21600" o:gfxdata="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h3e0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提出解决措施</w:t>
                        </w:r>
                      </w:p>
                    </w:txbxContent>
                  </v:textbox>
                </v:rect>
                <v:rect id="Rectangle 28" o:spid="_x0000_s1026" o:spt="1" style="position:absolute;left:5388;top:6237;height:378;width:2080;" fillcolor="#FFFFFF" filled="t" stroked="t" coordsize="21600,21600" o:gfxdata="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V6cO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不具备条件无法完成</w:t>
                        </w:r>
                      </w:p>
                    </w:txbxContent>
                  </v:textbox>
                </v:rect>
                <v:rect id="Rectangle 29" o:spid="_x0000_s1026" o:spt="1" style="position:absolute;left:808;top:6237;height:378;width:1886;" fillcolor="#FFFFFF" filled="t" stroked="t" coordsize="21600,21600" o:gfxdata="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GUxY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正在进行中</w:t>
                        </w:r>
                      </w:p>
                    </w:txbxContent>
                  </v:textbox>
                </v:rect>
                <v:rect id="Rectangle 30" o:spid="_x0000_s1026" o:spt="1" style="position:absolute;left:5388;top:7938;height:378;width:1886;" fillcolor="#FFFFFF" filled="t" stroked="t" coordsize="21600,21600" o:gfxdata="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1htgq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现场答复</w:t>
                        </w:r>
                      </w:p>
                    </w:txbxContent>
                  </v:textbox>
                </v:rect>
                <v:rect id="Rectangle 31" o:spid="_x0000_s1026" o:spt="1" style="position:absolute;left:718;top:7938;height:378;width:1976;" fillcolor="#FFFFFF" filled="t" stroked="t" coordsize="21600,21600" o:gfxdata="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Kfb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网络调研、电话回访</w:t>
                        </w:r>
                      </w:p>
                    </w:txbxContent>
                  </v:textbox>
                </v:rect>
                <v:line id="Line 32" o:spid="_x0000_s1026" o:spt="20" style="position:absolute;left:4041;top:378;height:189;width:0;" filled="f" stroked="t" coordsize="21600,21600" o:gfxdata="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hygy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3" o:spid="_x0000_s1026" o:spt="20" style="position:absolute;left:4041;top:945;height:189;width:0;" filled="f" stroked="t" coordsize="21600,21600" o:gfxdata="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VAFU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4" o:spid="_x0000_s1026" o:spt="20" style="position:absolute;left:4041;top:1512;height:189;width:0;" filled="f" stroked="t" coordsize="21600,21600" o:gfxdata="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2Cmye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5" o:spid="_x0000_s1026" o:spt="20" style="position:absolute;left:4041;top:2079;height:189;width:0;" filled="f" stroked="t" coordsize="21600,21600" o:gfxdata="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s4+v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6" o:spid="_x0000_s1026" o:spt="20" style="position:absolute;left:4041;top:2646;height:189;width:0;" filled="f" stroked="t" coordsize="21600,21600" o:gfxdata="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0npsi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7" o:spid="_x0000_s1026" o:spt="20" style="position:absolute;left:4041;top:3213;height:189;width:0;" filled="f" stroked="t" coordsize="21600,21600" o:gfxdata="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JrA1O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8" o:spid="_x0000_s1026" o:spt="20" style="position:absolute;left:4041;top:3780;height:189;width:0;" filled="f" stroked="t" coordsize="21600,21600" o:gfxdata="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K5nSS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39" o:spid="_x0000_s1026" o:spt="20" style="position:absolute;left:4041;top:4347;height:189;width:0;" filled="f" stroked="t" coordsize="21600,21600" o:gfxdata="UEsDBAoAAAAAAIdO4kAAAAAAAAAAAAAAAAAEAAAAZHJzL1BLAwQUAAAACACHTuJArfU4v78AAADb&#10;AAAADwAAAGRycy9kb3ducmV2LnhtbEWPT2vCQBTE7wW/w/KE3uomFmqI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31OL+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0" o:spid="_x0000_s1026" o:spt="20" style="position:absolute;left:4041;top:4914;height:189;width:0;" filled="f" stroked="t" coordsize="21600,21600" o:gfxdata="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Gqsz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1" o:spid="_x0000_s1026" o:spt="20" style="position:absolute;left:4041;top:5481;height:189;width:0;" filled="f" stroked="t" coordsize="21600,21600" o:gfxdata="UEsDBAoAAAAAAIdO4kAAAAAAAAAAAAAAAAAEAAAAZHJzL1BLAwQUAAAACACHTuJAsyYJVr8AAADb&#10;AAAADwAAAGRycy9kb3ducmV2LnhtbEWPT2vCQBTE7wW/w/KE3uomFkqM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MmCVa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2" o:spid="_x0000_s1026" o:spt="20" style="position:absolute;left:4041;top:6048;height:189;width:0;" filled="f" stroked="t" coordsize="21600,21600" o:gfxdata="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hrTt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3" o:spid="_x0000_s1026" o:spt="20" style="position:absolute;left:4041;top:6615;height:189;width:0;" filled="f" stroked="t" coordsize="21600,21600" o:gfxdata="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VZ2L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4" o:spid="_x0000_s1026" o:spt="20" style="position:absolute;left:4041;top:7182;height:189;width:0;" filled="f" stroked="t" coordsize="21600,21600" o:gfxdata="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WE6Fq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5" o:spid="_x0000_s1026" o:spt="20" style="position:absolute;left:4041;top:7749;height:189;width:0;" filled="f" stroked="t" coordsize="21600,21600" o:gfxdata="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rITc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6" o:spid="_x0000_s1026" o:spt="20" style="position:absolute;left:4041;top:8316;height:189;width:0;" filled="f" stroked="t" coordsize="21600,21600" o:gfxdata="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SHVt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7" o:spid="_x0000_s1026" o:spt="20" style="position:absolute;left:4041;top:8883;height:189;width:0;" filled="f" stroked="t" coordsize="21600,21600" o:gfxdata="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ptcC6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8" o:spid="_x0000_s1026" o:spt="20" style="position:absolute;left:2021;top:189;flip:x;height:378;width:943;" filled="f" stroked="t" coordsize="21600,21600" o:gfxdata="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GTIh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49" o:spid="_x0000_s1026" o:spt="20" style="position:absolute;left:5119;top:189;height:378;width:1078;" filled="f" stroked="t" coordsize="21600,21600" o:gfxdata="UEsDBAoAAAAAAIdO4kAAAAAAAAAAAAAAAAAEAAAAZHJzL1BLAwQUAAAACACHTuJA9fNLwr8AAADb&#10;AAAADwAAAGRycy9kb3ducmV2LnhtbEWPT2vCQBTE7wW/w/KE3uomUmqI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XzS8K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0" o:spid="_x0000_s1026" o:spt="20" style="position:absolute;left:1886;top:945;height:378;width:943;" filled="f" stroked="t" coordsize="21600,21600" o:gfxdata="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Gzfs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1" o:spid="_x0000_s1026" o:spt="20" style="position:absolute;left:5119;top:945;flip:x;height:378;width:1078;" filled="f" stroked="t" coordsize="21600,21600" o:gfxdata="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ftc9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2" o:spid="_x0000_s1026" o:spt="20" style="position:absolute;left:2021;top:2457;flip:x;height:378;width:943;" filled="f" stroked="t" coordsize="21600,21600" o:gfxdata="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Rhjt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3" o:spid="_x0000_s1026" o:spt="20" style="position:absolute;left:1212;top:3591;flip:x;height:378;width:1617;" filled="f" stroked="t" coordsize="21600,21600" o:gfxdata="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lTGL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4" o:spid="_x0000_s1026" o:spt="20" style="position:absolute;left:5119;top:3591;height:378;width:1616;" filled="f" stroked="t" coordsize="21600,21600" o:gfxdata="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Bdfoe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5" o:spid="_x0000_s1026" o:spt="20" style="position:absolute;left:2559;top:4725;flip:x;height:0;width:405;" filled="f" stroked="t" coordsize="21600,21600" o:gfxdata="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XK/cC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6" o:spid="_x0000_s1026" o:spt="20" style="position:absolute;left:5119;top:4725;height:0;width:404;" filled="f" stroked="t" coordsize="21600,21600" o:gfxdata="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D4Q2i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7" o:spid="_x0000_s1026" o:spt="20" style="position:absolute;left:1347;top:4347;height:189;width:1617;" filled="f" stroked="t" coordsize="21600,21600" o:gfxdata="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7Tm8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8" o:spid="_x0000_s1026" o:spt="20" style="position:absolute;left:5119;top:4347;flip:x;height:189;width:1482;" filled="f" stroked="t" coordsize="21600,21600" o:gfxdata="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b1eW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59" o:spid="_x0000_s1026" o:spt="20" style="position:absolute;left:1078;top:5859;flip:x;height:378;width:1886;" filled="f" stroked="t" coordsize="21600,21600" o:gfxdata="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rx+8O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0" o:spid="_x0000_s1026" o:spt="20" style="position:absolute;left:2155;top:5859;flip:y;height:378;width:809;" filled="f" stroked="t" coordsize="21600,21600" o:gfxdata="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25vs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1" o:spid="_x0000_s1026" o:spt="20" style="position:absolute;left:5119;top:5859;height:378;width:1751;" filled="f" stroked="t" coordsize="21600,21600" o:gfxdata="UEsDBAoAAAAAAIdO4kAAAAAAAAAAAAAAAAAEAAAAZHJzL1BLAwQUAAAACACHTuJAbvns9r8AAADb&#10;AAAADwAAAGRycy9kb3ducmV2LnhtbEWPT2vCQBTE7wW/w/KE3uomQkuM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757Pa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2" o:spid="_x0000_s1026" o:spt="20" style="position:absolute;left:5119;top:6615;flip:x;height:378;width:1616;" filled="f" stroked="t" coordsize="21600,21600" o:gfxdata="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t0qQq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3" o:spid="_x0000_s1026" o:spt="20" style="position:absolute;left:1616;top:7560;flip:x;height:378;width:1348;" filled="f" stroked="t" coordsize="21600,21600" o:gfxdata="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DgMk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4" o:spid="_x0000_s1026" o:spt="20" style="position:absolute;left:5119;top:7560;height:378;width:1482;" filled="f" stroked="t" coordsize="21600,21600" o:gfxdata="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jG0O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5" o:spid="_x0000_s1026" o:spt="20" style="position:absolute;left:1616;top:8316;height:378;width:1348;" filled="f" stroked="t" coordsize="21600,21600" o:gfxdata="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F9Ea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6" o:spid="_x0000_s1026" o:spt="20" style="position:absolute;left:5119;top:8316;flip:x;height:378;width:1482;" filled="f" stroked="t" coordsize="21600,21600" o:gfxdata="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E+vC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7" o:spid="_x0000_s1026" o:spt="20" style="position:absolute;left:5119;top:8694;height:1;width:2559;" filled="f" stroked="t" coordsize="21600,21600" o:gfxdata="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HYLE6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8" o:spid="_x0000_s1026" o:spt="20" style="position:absolute;left:5119;top:189;flip:x;height:1;width:2559;" filled="f" stroked="t" coordsize="21600,21600" o:gfxdata="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vRlOW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69" o:spid="_x0000_s1026" o:spt="20" style="position:absolute;left:7678;top:189;flip:y;height:8505;width:0;" filled="f" stroked="t" coordsize="21600,21600" o:gfxdata="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dMX6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70" o:spid="_x0000_s1026" o:spt="20" style="position:absolute;left:5119;top:6993;height:0;width:2559;" filled="f" stroked="t" coordsize="21600,21600" o:gfxdata="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9mD0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71" o:spid="_x0000_s1026" o:spt="20" style="position:absolute;left:404;top:3024;flip:x;height:0;width:943;" filled="f" stroked="t" coordsize="21600,21600" o:gfxdata="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w40Y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72" o:spid="_x0000_s1026" o:spt="20" style="position:absolute;left:404;top:189;flip:y;height:2835;width:0;" filled="f" stroked="t" coordsize="21600,21600" o:gfxdata="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vtCyK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73" o:spid="_x0000_s1026" o:spt="20" style="position:absolute;left:404;top:189;height:0;width:2560;" filled="f" stroked="t" coordsize="21600,21600" o:gfxdata="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q8k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  <w:r>
        <w:drawing>
          <wp:inline distT="0" distB="0" distL="114300" distR="114300">
            <wp:extent cx="5600700" cy="7239000"/>
            <wp:effectExtent l="0" t="0" r="0" b="0"/>
            <wp:docPr id="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158"/>
    <w:rsid w:val="000849C5"/>
    <w:rsid w:val="000B469E"/>
    <w:rsid w:val="000B7158"/>
    <w:rsid w:val="000E4D71"/>
    <w:rsid w:val="00123CC8"/>
    <w:rsid w:val="00323B43"/>
    <w:rsid w:val="003D37D8"/>
    <w:rsid w:val="004358AB"/>
    <w:rsid w:val="0046379E"/>
    <w:rsid w:val="004A3ECB"/>
    <w:rsid w:val="004E3CDC"/>
    <w:rsid w:val="007C7A94"/>
    <w:rsid w:val="00896F24"/>
    <w:rsid w:val="008B7726"/>
    <w:rsid w:val="00E31A3A"/>
    <w:rsid w:val="00E72298"/>
    <w:rsid w:val="512C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</Words>
  <Characters>13</Characters>
  <Lines>0</Lines>
  <Paragraphs>0</Paragraphs>
  <TotalTime>0</TotalTime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2017-08-22T09:33:00Z</dcterms:created>
  <dc:creator>Administrator</dc:creator>
  <cp:lastModifiedBy>鱼儿</cp:lastModifiedBy>
  <dcterms:modified xsi:type="dcterms:W3CDTF">2017-11-06T01:42:44Z</dcterms:modified>
  <dc:title>职工诉求业务办理流程图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